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4"/>
        <w:tblpPr w:leftFromText="180" w:rightFromText="180" w:vertAnchor="page" w:horzAnchor="page" w:tblpX="870" w:tblpY="2073"/>
        <w:tblOverlap w:val="never"/>
        <w:tblW w:w="10157" w:type="dxa"/>
        <w:tblLook w:val="04A0" w:firstRow="1" w:lastRow="0" w:firstColumn="1" w:lastColumn="0" w:noHBand="0" w:noVBand="1"/>
      </w:tblPr>
      <w:tblGrid>
        <w:gridCol w:w="1362"/>
        <w:gridCol w:w="1812"/>
        <w:gridCol w:w="1113"/>
        <w:gridCol w:w="1456"/>
        <w:gridCol w:w="1263"/>
        <w:gridCol w:w="1422"/>
        <w:gridCol w:w="1729"/>
      </w:tblGrid>
      <w:tr w:rsidR="00D73AD3">
        <w:trPr>
          <w:trHeight w:val="666"/>
        </w:trPr>
        <w:tc>
          <w:tcPr>
            <w:tcW w:w="1362" w:type="dxa"/>
            <w:vAlign w:val="center"/>
          </w:tcPr>
          <w:p w:rsidR="00D73AD3" w:rsidRDefault="005B07E8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  <w:r>
              <w:rPr>
                <w:rFonts w:ascii="汉仪君黑-45简" w:eastAsia="汉仪君黑-45简" w:hAnsi="汉仪君黑-45简" w:cs="汉仪君黑-45简" w:hint="eastAsia"/>
                <w:sz w:val="24"/>
              </w:rPr>
              <w:t>姓 名</w:t>
            </w:r>
          </w:p>
        </w:tc>
        <w:tc>
          <w:tcPr>
            <w:tcW w:w="1812" w:type="dxa"/>
            <w:vAlign w:val="center"/>
          </w:tcPr>
          <w:p w:rsidR="00D73AD3" w:rsidRDefault="00D73AD3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</w:p>
        </w:tc>
        <w:tc>
          <w:tcPr>
            <w:tcW w:w="1113" w:type="dxa"/>
            <w:vAlign w:val="center"/>
          </w:tcPr>
          <w:p w:rsidR="00D73AD3" w:rsidRDefault="005B07E8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  <w:r>
              <w:rPr>
                <w:rFonts w:ascii="汉仪君黑-45简" w:eastAsia="汉仪君黑-45简" w:hAnsi="汉仪君黑-45简" w:cs="汉仪君黑-45简" w:hint="eastAsia"/>
                <w:sz w:val="24"/>
              </w:rPr>
              <w:t>性 别</w:t>
            </w:r>
          </w:p>
        </w:tc>
        <w:tc>
          <w:tcPr>
            <w:tcW w:w="1456" w:type="dxa"/>
            <w:vAlign w:val="center"/>
          </w:tcPr>
          <w:p w:rsidR="00D73AD3" w:rsidRDefault="00D73AD3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</w:p>
        </w:tc>
        <w:tc>
          <w:tcPr>
            <w:tcW w:w="1263" w:type="dxa"/>
            <w:vAlign w:val="center"/>
          </w:tcPr>
          <w:p w:rsidR="00D73AD3" w:rsidRDefault="005B07E8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  <w:r>
              <w:rPr>
                <w:rFonts w:ascii="汉仪君黑-45简" w:eastAsia="汉仪君黑-45简" w:hAnsi="汉仪君黑-45简" w:cs="汉仪君黑-45简" w:hint="eastAsia"/>
                <w:sz w:val="24"/>
              </w:rPr>
              <w:t>民 族</w:t>
            </w:r>
          </w:p>
        </w:tc>
        <w:tc>
          <w:tcPr>
            <w:tcW w:w="1422" w:type="dxa"/>
            <w:vAlign w:val="center"/>
          </w:tcPr>
          <w:p w:rsidR="00D73AD3" w:rsidRDefault="00D73AD3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</w:p>
        </w:tc>
        <w:tc>
          <w:tcPr>
            <w:tcW w:w="1729" w:type="dxa"/>
            <w:vMerge w:val="restart"/>
            <w:vAlign w:val="center"/>
          </w:tcPr>
          <w:p w:rsidR="00D73AD3" w:rsidRDefault="005B07E8">
            <w:pPr>
              <w:jc w:val="center"/>
              <w:rPr>
                <w:rFonts w:ascii="汉仪君黑-45简" w:eastAsia="汉仪君黑-45简" w:hAnsi="汉仪君黑-45简" w:cs="汉仪君黑-45简"/>
                <w:color w:val="7F7F7F" w:themeColor="text1" w:themeTint="80"/>
                <w:sz w:val="24"/>
              </w:rPr>
            </w:pPr>
            <w:r>
              <w:rPr>
                <w:rFonts w:ascii="汉仪君黑-45简" w:eastAsia="汉仪君黑-45简" w:hAnsi="汉仪君黑-45简" w:cs="汉仪君黑-45简" w:hint="eastAsia"/>
                <w:color w:val="7F7F7F" w:themeColor="text1" w:themeTint="80"/>
                <w:sz w:val="24"/>
              </w:rPr>
              <w:t>照</w:t>
            </w:r>
          </w:p>
          <w:p w:rsidR="00D73AD3" w:rsidRDefault="005B07E8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  <w:r>
              <w:rPr>
                <w:rFonts w:ascii="汉仪君黑-45简" w:eastAsia="汉仪君黑-45简" w:hAnsi="汉仪君黑-45简" w:cs="汉仪君黑-45简" w:hint="eastAsia"/>
                <w:color w:val="7F7F7F" w:themeColor="text1" w:themeTint="80"/>
                <w:sz w:val="24"/>
              </w:rPr>
              <w:t>片</w:t>
            </w:r>
          </w:p>
        </w:tc>
      </w:tr>
      <w:tr w:rsidR="00D73AD3">
        <w:trPr>
          <w:trHeight w:val="666"/>
        </w:trPr>
        <w:tc>
          <w:tcPr>
            <w:tcW w:w="1362" w:type="dxa"/>
            <w:vAlign w:val="center"/>
          </w:tcPr>
          <w:p w:rsidR="00D73AD3" w:rsidRDefault="005B07E8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  <w:r>
              <w:rPr>
                <w:rFonts w:ascii="汉仪君黑-45简" w:eastAsia="汉仪君黑-45简" w:hAnsi="汉仪君黑-45简" w:cs="汉仪君黑-45简" w:hint="eastAsia"/>
                <w:sz w:val="24"/>
              </w:rPr>
              <w:t>出生日期</w:t>
            </w:r>
          </w:p>
        </w:tc>
        <w:tc>
          <w:tcPr>
            <w:tcW w:w="1812" w:type="dxa"/>
            <w:vAlign w:val="center"/>
          </w:tcPr>
          <w:p w:rsidR="00D73AD3" w:rsidRDefault="00D73AD3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</w:p>
        </w:tc>
        <w:tc>
          <w:tcPr>
            <w:tcW w:w="1113" w:type="dxa"/>
            <w:vAlign w:val="center"/>
          </w:tcPr>
          <w:p w:rsidR="00D73AD3" w:rsidRDefault="005B07E8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  <w:r>
              <w:rPr>
                <w:rFonts w:ascii="汉仪君黑-45简" w:eastAsia="汉仪君黑-45简" w:hAnsi="汉仪君黑-45简" w:cs="汉仪君黑-45简" w:hint="eastAsia"/>
                <w:sz w:val="24"/>
              </w:rPr>
              <w:t>年 龄</w:t>
            </w:r>
          </w:p>
        </w:tc>
        <w:tc>
          <w:tcPr>
            <w:tcW w:w="1456" w:type="dxa"/>
            <w:vAlign w:val="center"/>
          </w:tcPr>
          <w:p w:rsidR="00D73AD3" w:rsidRDefault="00D73AD3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</w:p>
        </w:tc>
        <w:tc>
          <w:tcPr>
            <w:tcW w:w="1263" w:type="dxa"/>
            <w:vAlign w:val="center"/>
          </w:tcPr>
          <w:p w:rsidR="00D73AD3" w:rsidRDefault="005B07E8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  <w:r>
              <w:rPr>
                <w:rFonts w:ascii="汉仪君黑-45简" w:eastAsia="汉仪君黑-45简" w:hAnsi="汉仪君黑-45简" w:cs="汉仪君黑-45简" w:hint="eastAsia"/>
                <w:sz w:val="24"/>
              </w:rPr>
              <w:t>婚姻状况</w:t>
            </w:r>
          </w:p>
        </w:tc>
        <w:tc>
          <w:tcPr>
            <w:tcW w:w="1422" w:type="dxa"/>
            <w:vAlign w:val="center"/>
          </w:tcPr>
          <w:p w:rsidR="00D73AD3" w:rsidRDefault="00D73AD3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</w:p>
        </w:tc>
        <w:tc>
          <w:tcPr>
            <w:tcW w:w="1729" w:type="dxa"/>
            <w:vMerge/>
            <w:vAlign w:val="center"/>
          </w:tcPr>
          <w:p w:rsidR="00D73AD3" w:rsidRDefault="00D73AD3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</w:p>
        </w:tc>
      </w:tr>
      <w:tr w:rsidR="00D73AD3">
        <w:trPr>
          <w:trHeight w:val="666"/>
        </w:trPr>
        <w:tc>
          <w:tcPr>
            <w:tcW w:w="1362" w:type="dxa"/>
            <w:vAlign w:val="center"/>
          </w:tcPr>
          <w:p w:rsidR="00D73AD3" w:rsidRDefault="005B07E8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  <w:r>
              <w:rPr>
                <w:rFonts w:ascii="汉仪君黑-45简" w:eastAsia="汉仪君黑-45简" w:hAnsi="汉仪君黑-45简" w:cs="汉仪君黑-45简" w:hint="eastAsia"/>
                <w:sz w:val="24"/>
              </w:rPr>
              <w:t>籍 贯</w:t>
            </w:r>
          </w:p>
        </w:tc>
        <w:tc>
          <w:tcPr>
            <w:tcW w:w="1812" w:type="dxa"/>
            <w:vAlign w:val="center"/>
          </w:tcPr>
          <w:p w:rsidR="00D73AD3" w:rsidRDefault="00D73AD3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</w:p>
        </w:tc>
        <w:tc>
          <w:tcPr>
            <w:tcW w:w="1113" w:type="dxa"/>
            <w:vAlign w:val="center"/>
          </w:tcPr>
          <w:p w:rsidR="00D73AD3" w:rsidRDefault="005B07E8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  <w:r>
              <w:rPr>
                <w:rFonts w:ascii="汉仪君黑-45简" w:eastAsia="汉仪君黑-45简" w:hAnsi="汉仪君黑-45简" w:cs="汉仪君黑-45简" w:hint="eastAsia"/>
                <w:sz w:val="24"/>
              </w:rPr>
              <w:t>学 历</w:t>
            </w:r>
          </w:p>
        </w:tc>
        <w:tc>
          <w:tcPr>
            <w:tcW w:w="1456" w:type="dxa"/>
            <w:vAlign w:val="center"/>
          </w:tcPr>
          <w:p w:rsidR="00D73AD3" w:rsidRDefault="00D73AD3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</w:p>
        </w:tc>
        <w:tc>
          <w:tcPr>
            <w:tcW w:w="1263" w:type="dxa"/>
            <w:vAlign w:val="center"/>
          </w:tcPr>
          <w:p w:rsidR="00D73AD3" w:rsidRDefault="005B07E8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  <w:r>
              <w:rPr>
                <w:rFonts w:ascii="汉仪君黑-45简" w:eastAsia="汉仪君黑-45简" w:hAnsi="汉仪君黑-45简" w:cs="汉仪君黑-45简" w:hint="eastAsia"/>
                <w:sz w:val="24"/>
              </w:rPr>
              <w:t>政治面貌</w:t>
            </w:r>
          </w:p>
        </w:tc>
        <w:tc>
          <w:tcPr>
            <w:tcW w:w="1422" w:type="dxa"/>
            <w:vAlign w:val="center"/>
          </w:tcPr>
          <w:p w:rsidR="00D73AD3" w:rsidRDefault="00D73AD3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</w:p>
        </w:tc>
        <w:tc>
          <w:tcPr>
            <w:tcW w:w="1729" w:type="dxa"/>
            <w:vMerge/>
            <w:vAlign w:val="center"/>
          </w:tcPr>
          <w:p w:rsidR="00D73AD3" w:rsidRDefault="00D73AD3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</w:p>
        </w:tc>
      </w:tr>
      <w:tr w:rsidR="00D73AD3">
        <w:trPr>
          <w:trHeight w:val="666"/>
        </w:trPr>
        <w:tc>
          <w:tcPr>
            <w:tcW w:w="1362" w:type="dxa"/>
            <w:vAlign w:val="center"/>
          </w:tcPr>
          <w:p w:rsidR="00D73AD3" w:rsidRDefault="005B07E8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  <w:r>
              <w:rPr>
                <w:rFonts w:ascii="汉仪君黑-45简" w:eastAsia="汉仪君黑-45简" w:hAnsi="汉仪君黑-45简" w:cs="汉仪君黑-45简" w:hint="eastAsia"/>
                <w:sz w:val="24"/>
              </w:rPr>
              <w:t>应聘职位</w:t>
            </w:r>
          </w:p>
        </w:tc>
        <w:tc>
          <w:tcPr>
            <w:tcW w:w="2925" w:type="dxa"/>
            <w:gridSpan w:val="2"/>
            <w:vAlign w:val="center"/>
          </w:tcPr>
          <w:p w:rsidR="00D73AD3" w:rsidRDefault="00D73AD3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</w:p>
        </w:tc>
        <w:tc>
          <w:tcPr>
            <w:tcW w:w="1456" w:type="dxa"/>
            <w:vAlign w:val="center"/>
          </w:tcPr>
          <w:p w:rsidR="00D73AD3" w:rsidRDefault="005B07E8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  <w:r>
              <w:rPr>
                <w:rFonts w:ascii="汉仪君黑-45简" w:eastAsia="汉仪君黑-45简" w:hAnsi="汉仪君黑-45简" w:cs="汉仪君黑-45简" w:hint="eastAsia"/>
                <w:sz w:val="24"/>
              </w:rPr>
              <w:t>联系方式</w:t>
            </w:r>
          </w:p>
        </w:tc>
        <w:tc>
          <w:tcPr>
            <w:tcW w:w="2685" w:type="dxa"/>
            <w:gridSpan w:val="2"/>
            <w:vAlign w:val="center"/>
          </w:tcPr>
          <w:p w:rsidR="00D73AD3" w:rsidRDefault="00D73AD3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</w:p>
        </w:tc>
        <w:tc>
          <w:tcPr>
            <w:tcW w:w="1729" w:type="dxa"/>
            <w:vMerge/>
            <w:vAlign w:val="center"/>
          </w:tcPr>
          <w:p w:rsidR="00D73AD3" w:rsidRDefault="00D73AD3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</w:p>
        </w:tc>
      </w:tr>
      <w:tr w:rsidR="00D73AD3">
        <w:trPr>
          <w:trHeight w:val="666"/>
        </w:trPr>
        <w:tc>
          <w:tcPr>
            <w:tcW w:w="1362" w:type="dxa"/>
            <w:vAlign w:val="center"/>
          </w:tcPr>
          <w:p w:rsidR="00D73AD3" w:rsidRDefault="005B07E8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  <w:r>
              <w:rPr>
                <w:rFonts w:ascii="汉仪君黑-45简" w:eastAsia="汉仪君黑-45简" w:hAnsi="汉仪君黑-45简" w:cs="汉仪君黑-45简" w:hint="eastAsia"/>
                <w:sz w:val="24"/>
              </w:rPr>
              <w:t>专 业</w:t>
            </w:r>
          </w:p>
        </w:tc>
        <w:tc>
          <w:tcPr>
            <w:tcW w:w="2925" w:type="dxa"/>
            <w:gridSpan w:val="2"/>
            <w:vAlign w:val="center"/>
          </w:tcPr>
          <w:p w:rsidR="00D73AD3" w:rsidRDefault="00D73AD3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</w:p>
        </w:tc>
        <w:tc>
          <w:tcPr>
            <w:tcW w:w="1456" w:type="dxa"/>
            <w:vAlign w:val="center"/>
          </w:tcPr>
          <w:p w:rsidR="00D73AD3" w:rsidRDefault="005B07E8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  <w:r>
              <w:rPr>
                <w:rFonts w:ascii="汉仪君黑-45简" w:eastAsia="汉仪君黑-45简" w:hAnsi="汉仪君黑-45简" w:cs="汉仪君黑-45简" w:hint="eastAsia"/>
                <w:sz w:val="24"/>
              </w:rPr>
              <w:t>毕业学校</w:t>
            </w:r>
          </w:p>
        </w:tc>
        <w:tc>
          <w:tcPr>
            <w:tcW w:w="4414" w:type="dxa"/>
            <w:gridSpan w:val="3"/>
            <w:vAlign w:val="center"/>
          </w:tcPr>
          <w:p w:rsidR="00D73AD3" w:rsidRDefault="00D73AD3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</w:p>
        </w:tc>
      </w:tr>
      <w:tr w:rsidR="00D73AD3">
        <w:trPr>
          <w:trHeight w:val="1061"/>
        </w:trPr>
        <w:tc>
          <w:tcPr>
            <w:tcW w:w="1362" w:type="dxa"/>
            <w:vAlign w:val="center"/>
          </w:tcPr>
          <w:p w:rsidR="00D73AD3" w:rsidRDefault="005B07E8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  <w:r>
              <w:rPr>
                <w:rFonts w:ascii="汉仪君黑-45简" w:eastAsia="汉仪君黑-45简" w:hAnsi="汉仪君黑-45简" w:cs="汉仪君黑-45简" w:hint="eastAsia"/>
                <w:sz w:val="24"/>
              </w:rPr>
              <w:t>工作技能</w:t>
            </w:r>
          </w:p>
        </w:tc>
        <w:tc>
          <w:tcPr>
            <w:tcW w:w="8795" w:type="dxa"/>
            <w:gridSpan w:val="6"/>
            <w:vAlign w:val="center"/>
          </w:tcPr>
          <w:p w:rsidR="00D73AD3" w:rsidRDefault="00D73AD3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</w:p>
        </w:tc>
      </w:tr>
      <w:tr w:rsidR="00D73AD3">
        <w:trPr>
          <w:trHeight w:val="693"/>
        </w:trPr>
        <w:tc>
          <w:tcPr>
            <w:tcW w:w="1362" w:type="dxa"/>
            <w:vMerge w:val="restart"/>
            <w:vAlign w:val="center"/>
          </w:tcPr>
          <w:p w:rsidR="00D73AD3" w:rsidRDefault="005B07E8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  <w:r>
              <w:rPr>
                <w:rFonts w:ascii="汉仪君黑-45简" w:eastAsia="汉仪君黑-45简" w:hAnsi="汉仪君黑-45简" w:cs="汉仪君黑-45简" w:hint="eastAsia"/>
                <w:sz w:val="24"/>
              </w:rPr>
              <w:t>工作经历</w:t>
            </w:r>
          </w:p>
        </w:tc>
        <w:tc>
          <w:tcPr>
            <w:tcW w:w="4381" w:type="dxa"/>
            <w:gridSpan w:val="3"/>
            <w:vAlign w:val="center"/>
          </w:tcPr>
          <w:p w:rsidR="00D73AD3" w:rsidRDefault="005B07E8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  <w:r>
              <w:rPr>
                <w:rFonts w:ascii="汉仪君黑-45简" w:eastAsia="汉仪君黑-45简" w:hAnsi="汉仪君黑-45简" w:cs="汉仪君黑-45简" w:hint="eastAsia"/>
                <w:sz w:val="24"/>
              </w:rPr>
              <w:t>起止时间/单位名称</w:t>
            </w:r>
          </w:p>
        </w:tc>
        <w:tc>
          <w:tcPr>
            <w:tcW w:w="2685" w:type="dxa"/>
            <w:gridSpan w:val="2"/>
            <w:vAlign w:val="center"/>
          </w:tcPr>
          <w:p w:rsidR="00D73AD3" w:rsidRDefault="005B07E8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  <w:r>
              <w:rPr>
                <w:rFonts w:ascii="汉仪君黑-45简" w:eastAsia="汉仪君黑-45简" w:hAnsi="汉仪君黑-45简" w:cs="汉仪君黑-45简" w:hint="eastAsia"/>
                <w:sz w:val="24"/>
              </w:rPr>
              <w:t>工作职务</w:t>
            </w:r>
          </w:p>
        </w:tc>
        <w:tc>
          <w:tcPr>
            <w:tcW w:w="1729" w:type="dxa"/>
            <w:vAlign w:val="center"/>
          </w:tcPr>
          <w:p w:rsidR="00D73AD3" w:rsidRDefault="005B07E8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  <w:r>
              <w:rPr>
                <w:rFonts w:ascii="汉仪君黑-45简" w:eastAsia="汉仪君黑-45简" w:hAnsi="汉仪君黑-45简" w:cs="汉仪君黑-45简" w:hint="eastAsia"/>
                <w:sz w:val="24"/>
              </w:rPr>
              <w:t>离职原因</w:t>
            </w:r>
          </w:p>
        </w:tc>
      </w:tr>
      <w:tr w:rsidR="00D73AD3">
        <w:trPr>
          <w:trHeight w:val="693"/>
        </w:trPr>
        <w:tc>
          <w:tcPr>
            <w:tcW w:w="1362" w:type="dxa"/>
            <w:vMerge/>
            <w:vAlign w:val="center"/>
          </w:tcPr>
          <w:p w:rsidR="00D73AD3" w:rsidRDefault="00D73AD3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</w:p>
        </w:tc>
        <w:tc>
          <w:tcPr>
            <w:tcW w:w="4381" w:type="dxa"/>
            <w:gridSpan w:val="3"/>
            <w:vAlign w:val="center"/>
          </w:tcPr>
          <w:p w:rsidR="00D73AD3" w:rsidRDefault="00D73AD3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</w:p>
        </w:tc>
        <w:tc>
          <w:tcPr>
            <w:tcW w:w="2685" w:type="dxa"/>
            <w:gridSpan w:val="2"/>
            <w:vAlign w:val="center"/>
          </w:tcPr>
          <w:p w:rsidR="00D73AD3" w:rsidRDefault="00D73AD3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</w:p>
        </w:tc>
        <w:tc>
          <w:tcPr>
            <w:tcW w:w="1729" w:type="dxa"/>
            <w:vAlign w:val="center"/>
          </w:tcPr>
          <w:p w:rsidR="00D73AD3" w:rsidRDefault="00D73AD3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</w:p>
        </w:tc>
      </w:tr>
      <w:tr w:rsidR="00D73AD3">
        <w:trPr>
          <w:trHeight w:val="693"/>
        </w:trPr>
        <w:tc>
          <w:tcPr>
            <w:tcW w:w="1362" w:type="dxa"/>
            <w:vMerge/>
            <w:vAlign w:val="center"/>
          </w:tcPr>
          <w:p w:rsidR="00D73AD3" w:rsidRDefault="00D73AD3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</w:p>
        </w:tc>
        <w:tc>
          <w:tcPr>
            <w:tcW w:w="4381" w:type="dxa"/>
            <w:gridSpan w:val="3"/>
            <w:vAlign w:val="center"/>
          </w:tcPr>
          <w:p w:rsidR="00D73AD3" w:rsidRDefault="00D73AD3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</w:p>
        </w:tc>
        <w:tc>
          <w:tcPr>
            <w:tcW w:w="2685" w:type="dxa"/>
            <w:gridSpan w:val="2"/>
            <w:vAlign w:val="center"/>
          </w:tcPr>
          <w:p w:rsidR="00D73AD3" w:rsidRDefault="00D73AD3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</w:p>
        </w:tc>
        <w:tc>
          <w:tcPr>
            <w:tcW w:w="1729" w:type="dxa"/>
            <w:vAlign w:val="center"/>
          </w:tcPr>
          <w:p w:rsidR="00D73AD3" w:rsidRDefault="00D73AD3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</w:p>
        </w:tc>
      </w:tr>
      <w:tr w:rsidR="00D73AD3">
        <w:trPr>
          <w:trHeight w:val="693"/>
        </w:trPr>
        <w:tc>
          <w:tcPr>
            <w:tcW w:w="1362" w:type="dxa"/>
            <w:vMerge/>
            <w:vAlign w:val="center"/>
          </w:tcPr>
          <w:p w:rsidR="00D73AD3" w:rsidRDefault="00D73AD3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</w:p>
        </w:tc>
        <w:tc>
          <w:tcPr>
            <w:tcW w:w="4381" w:type="dxa"/>
            <w:gridSpan w:val="3"/>
            <w:vAlign w:val="center"/>
          </w:tcPr>
          <w:p w:rsidR="00D73AD3" w:rsidRDefault="00D73AD3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</w:p>
        </w:tc>
        <w:tc>
          <w:tcPr>
            <w:tcW w:w="2685" w:type="dxa"/>
            <w:gridSpan w:val="2"/>
            <w:vAlign w:val="center"/>
          </w:tcPr>
          <w:p w:rsidR="00D73AD3" w:rsidRDefault="00D73AD3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</w:p>
        </w:tc>
        <w:tc>
          <w:tcPr>
            <w:tcW w:w="1729" w:type="dxa"/>
            <w:vAlign w:val="center"/>
          </w:tcPr>
          <w:p w:rsidR="00D73AD3" w:rsidRDefault="00D73AD3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</w:p>
        </w:tc>
      </w:tr>
      <w:tr w:rsidR="00D73AD3">
        <w:trPr>
          <w:trHeight w:val="693"/>
        </w:trPr>
        <w:tc>
          <w:tcPr>
            <w:tcW w:w="1362" w:type="dxa"/>
            <w:vMerge w:val="restart"/>
            <w:vAlign w:val="center"/>
          </w:tcPr>
          <w:p w:rsidR="00D73AD3" w:rsidRDefault="005B07E8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  <w:r>
              <w:rPr>
                <w:rFonts w:ascii="汉仪君黑-45简" w:eastAsia="汉仪君黑-45简" w:hAnsi="汉仪君黑-45简" w:cs="汉仪君黑-45简" w:hint="eastAsia"/>
                <w:sz w:val="24"/>
              </w:rPr>
              <w:t>教育经历</w:t>
            </w:r>
          </w:p>
        </w:tc>
        <w:tc>
          <w:tcPr>
            <w:tcW w:w="4381" w:type="dxa"/>
            <w:gridSpan w:val="3"/>
            <w:vAlign w:val="center"/>
          </w:tcPr>
          <w:p w:rsidR="00D73AD3" w:rsidRDefault="005B07E8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  <w:r>
              <w:rPr>
                <w:rFonts w:ascii="汉仪君黑-45简" w:eastAsia="汉仪君黑-45简" w:hAnsi="汉仪君黑-45简" w:cs="汉仪君黑-45简" w:hint="eastAsia"/>
                <w:sz w:val="24"/>
              </w:rPr>
              <w:t>教育机构名称</w:t>
            </w:r>
          </w:p>
        </w:tc>
        <w:tc>
          <w:tcPr>
            <w:tcW w:w="2685" w:type="dxa"/>
            <w:gridSpan w:val="2"/>
            <w:vAlign w:val="center"/>
          </w:tcPr>
          <w:p w:rsidR="00D73AD3" w:rsidRDefault="005B07E8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  <w:r>
              <w:rPr>
                <w:rFonts w:ascii="汉仪君黑-45简" w:eastAsia="汉仪君黑-45简" w:hAnsi="汉仪君黑-45简" w:cs="汉仪君黑-45简" w:hint="eastAsia"/>
                <w:sz w:val="24"/>
              </w:rPr>
              <w:t>起止时间</w:t>
            </w:r>
          </w:p>
        </w:tc>
        <w:tc>
          <w:tcPr>
            <w:tcW w:w="1729" w:type="dxa"/>
            <w:vAlign w:val="center"/>
          </w:tcPr>
          <w:p w:rsidR="00D73AD3" w:rsidRDefault="005B07E8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  <w:r>
              <w:rPr>
                <w:rFonts w:ascii="汉仪君黑-45简" w:eastAsia="汉仪君黑-45简" w:hAnsi="汉仪君黑-45简" w:cs="汉仪君黑-45简" w:hint="eastAsia"/>
                <w:sz w:val="24"/>
              </w:rPr>
              <w:t>学历</w:t>
            </w:r>
          </w:p>
        </w:tc>
      </w:tr>
      <w:tr w:rsidR="00D73AD3">
        <w:trPr>
          <w:trHeight w:val="693"/>
        </w:trPr>
        <w:tc>
          <w:tcPr>
            <w:tcW w:w="1362" w:type="dxa"/>
            <w:vMerge/>
            <w:vAlign w:val="center"/>
          </w:tcPr>
          <w:p w:rsidR="00D73AD3" w:rsidRDefault="00D73AD3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</w:p>
        </w:tc>
        <w:tc>
          <w:tcPr>
            <w:tcW w:w="4381" w:type="dxa"/>
            <w:gridSpan w:val="3"/>
            <w:vAlign w:val="center"/>
          </w:tcPr>
          <w:p w:rsidR="00D73AD3" w:rsidRDefault="00D73AD3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</w:p>
        </w:tc>
        <w:tc>
          <w:tcPr>
            <w:tcW w:w="2685" w:type="dxa"/>
            <w:gridSpan w:val="2"/>
            <w:vAlign w:val="center"/>
          </w:tcPr>
          <w:p w:rsidR="00D73AD3" w:rsidRDefault="00D73AD3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</w:p>
        </w:tc>
        <w:tc>
          <w:tcPr>
            <w:tcW w:w="1729" w:type="dxa"/>
            <w:vAlign w:val="center"/>
          </w:tcPr>
          <w:p w:rsidR="00D73AD3" w:rsidRDefault="00D73AD3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</w:p>
        </w:tc>
      </w:tr>
      <w:tr w:rsidR="00D73AD3">
        <w:trPr>
          <w:trHeight w:val="693"/>
        </w:trPr>
        <w:tc>
          <w:tcPr>
            <w:tcW w:w="1362" w:type="dxa"/>
            <w:vMerge/>
            <w:vAlign w:val="center"/>
          </w:tcPr>
          <w:p w:rsidR="00D73AD3" w:rsidRDefault="00D73AD3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</w:p>
        </w:tc>
        <w:tc>
          <w:tcPr>
            <w:tcW w:w="4381" w:type="dxa"/>
            <w:gridSpan w:val="3"/>
            <w:vAlign w:val="center"/>
          </w:tcPr>
          <w:p w:rsidR="00D73AD3" w:rsidRDefault="00D73AD3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</w:p>
        </w:tc>
        <w:tc>
          <w:tcPr>
            <w:tcW w:w="2685" w:type="dxa"/>
            <w:gridSpan w:val="2"/>
            <w:vAlign w:val="center"/>
          </w:tcPr>
          <w:p w:rsidR="00D73AD3" w:rsidRDefault="00D73AD3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</w:p>
        </w:tc>
        <w:tc>
          <w:tcPr>
            <w:tcW w:w="1729" w:type="dxa"/>
            <w:vAlign w:val="center"/>
          </w:tcPr>
          <w:p w:rsidR="00D73AD3" w:rsidRDefault="00D73AD3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</w:p>
        </w:tc>
      </w:tr>
      <w:tr w:rsidR="00D73AD3">
        <w:trPr>
          <w:trHeight w:val="1077"/>
        </w:trPr>
        <w:tc>
          <w:tcPr>
            <w:tcW w:w="1362" w:type="dxa"/>
            <w:vAlign w:val="center"/>
          </w:tcPr>
          <w:p w:rsidR="00D73AD3" w:rsidRDefault="005B07E8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  <w:r>
              <w:rPr>
                <w:rFonts w:ascii="汉仪君黑-45简" w:eastAsia="汉仪君黑-45简" w:hAnsi="汉仪君黑-45简" w:cs="汉仪君黑-45简" w:hint="eastAsia"/>
                <w:sz w:val="24"/>
              </w:rPr>
              <w:t>自我评价</w:t>
            </w:r>
          </w:p>
        </w:tc>
        <w:tc>
          <w:tcPr>
            <w:tcW w:w="8795" w:type="dxa"/>
            <w:gridSpan w:val="6"/>
            <w:vAlign w:val="center"/>
          </w:tcPr>
          <w:p w:rsidR="00D73AD3" w:rsidRDefault="00D73AD3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</w:p>
        </w:tc>
      </w:tr>
      <w:tr w:rsidR="00D73AD3">
        <w:trPr>
          <w:trHeight w:val="752"/>
        </w:trPr>
        <w:tc>
          <w:tcPr>
            <w:tcW w:w="1362" w:type="dxa"/>
            <w:vAlign w:val="center"/>
          </w:tcPr>
          <w:p w:rsidR="00D73AD3" w:rsidRDefault="005B07E8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  <w:r>
              <w:rPr>
                <w:rFonts w:ascii="汉仪君黑-45简" w:eastAsia="汉仪君黑-45简" w:hAnsi="汉仪君黑-45简" w:cs="汉仪君黑-45简" w:hint="eastAsia"/>
                <w:sz w:val="24"/>
              </w:rPr>
              <w:t>现居住地</w:t>
            </w:r>
          </w:p>
        </w:tc>
        <w:tc>
          <w:tcPr>
            <w:tcW w:w="4381" w:type="dxa"/>
            <w:gridSpan w:val="3"/>
            <w:vAlign w:val="center"/>
          </w:tcPr>
          <w:p w:rsidR="00D73AD3" w:rsidRDefault="00D73AD3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</w:p>
        </w:tc>
        <w:tc>
          <w:tcPr>
            <w:tcW w:w="1263" w:type="dxa"/>
            <w:vAlign w:val="center"/>
          </w:tcPr>
          <w:p w:rsidR="00D73AD3" w:rsidRDefault="005B07E8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  <w:r>
              <w:rPr>
                <w:rFonts w:ascii="汉仪君黑-45简" w:eastAsia="汉仪君黑-45简" w:hAnsi="汉仪君黑-45简" w:cs="汉仪君黑-45简" w:hint="eastAsia"/>
                <w:sz w:val="24"/>
              </w:rPr>
              <w:t>兴趣/爱好</w:t>
            </w:r>
          </w:p>
        </w:tc>
        <w:tc>
          <w:tcPr>
            <w:tcW w:w="3151" w:type="dxa"/>
            <w:gridSpan w:val="2"/>
            <w:vAlign w:val="center"/>
          </w:tcPr>
          <w:p w:rsidR="00D73AD3" w:rsidRDefault="00D73AD3">
            <w:pPr>
              <w:jc w:val="center"/>
              <w:rPr>
                <w:rFonts w:ascii="汉仪君黑-45简" w:eastAsia="汉仪君黑-45简" w:hAnsi="汉仪君黑-45简" w:cs="汉仪君黑-45简"/>
                <w:sz w:val="24"/>
              </w:rPr>
            </w:pPr>
          </w:p>
        </w:tc>
      </w:tr>
      <w:tr w:rsidR="00D73AD3">
        <w:trPr>
          <w:trHeight w:val="1535"/>
        </w:trPr>
        <w:tc>
          <w:tcPr>
            <w:tcW w:w="10157" w:type="dxa"/>
            <w:gridSpan w:val="7"/>
            <w:vAlign w:val="center"/>
          </w:tcPr>
          <w:p w:rsidR="00D73AD3" w:rsidRDefault="005B07E8">
            <w:pPr>
              <w:spacing w:line="320" w:lineRule="exact"/>
              <w:jc w:val="left"/>
              <w:rPr>
                <w:rFonts w:ascii="汉仪君黑-45简" w:eastAsia="汉仪君黑-45简" w:hAnsi="汉仪君黑-45简" w:cs="汉仪君黑-45简"/>
                <w:sz w:val="20"/>
                <w:szCs w:val="20"/>
              </w:rPr>
            </w:pPr>
            <w:r>
              <w:rPr>
                <w:rFonts w:ascii="汉仪君黑-45简" w:eastAsia="汉仪君黑-45简" w:hAnsi="汉仪君黑-45简" w:cs="汉仪君黑-45简" w:hint="eastAsia"/>
                <w:sz w:val="20"/>
                <w:szCs w:val="20"/>
              </w:rPr>
              <w:t>★本人承诺：</w:t>
            </w:r>
          </w:p>
          <w:p w:rsidR="00D73AD3" w:rsidRDefault="00D73AD3">
            <w:pPr>
              <w:spacing w:line="320" w:lineRule="exact"/>
              <w:jc w:val="left"/>
              <w:rPr>
                <w:rFonts w:ascii="汉仪君黑-45简" w:eastAsia="汉仪君黑-45简" w:hAnsi="汉仪君黑-45简" w:cs="汉仪君黑-45简"/>
                <w:sz w:val="20"/>
                <w:szCs w:val="20"/>
              </w:rPr>
            </w:pPr>
          </w:p>
          <w:p w:rsidR="00D73AD3" w:rsidRDefault="005B07E8">
            <w:pPr>
              <w:spacing w:line="320" w:lineRule="exact"/>
              <w:ind w:firstLineChars="100" w:firstLine="200"/>
              <w:jc w:val="left"/>
              <w:rPr>
                <w:rFonts w:ascii="汉仪君黑-45简" w:eastAsia="汉仪君黑-45简" w:hAnsi="汉仪君黑-45简" w:cs="汉仪君黑-45简"/>
                <w:sz w:val="24"/>
              </w:rPr>
            </w:pPr>
            <w:r>
              <w:rPr>
                <w:rFonts w:ascii="汉仪君黑-45简" w:eastAsia="汉仪君黑-45简" w:hAnsi="汉仪君黑-45简" w:cs="汉仪君黑-45简" w:hint="eastAsia"/>
                <w:sz w:val="20"/>
                <w:szCs w:val="20"/>
              </w:rPr>
              <w:t>本人所填写的一切资料</w:t>
            </w:r>
            <w:proofErr w:type="gramStart"/>
            <w:r>
              <w:rPr>
                <w:rFonts w:ascii="汉仪君黑-45简" w:eastAsia="汉仪君黑-45简" w:hAnsi="汉仪君黑-45简" w:cs="汉仪君黑-45简" w:hint="eastAsia"/>
                <w:sz w:val="20"/>
                <w:szCs w:val="20"/>
              </w:rPr>
              <w:t>均真实</w:t>
            </w:r>
            <w:proofErr w:type="gramEnd"/>
            <w:r>
              <w:rPr>
                <w:rFonts w:ascii="汉仪君黑-45简" w:eastAsia="汉仪君黑-45简" w:hAnsi="汉仪君黑-45简" w:cs="汉仪君黑-45简" w:hint="eastAsia"/>
                <w:sz w:val="20"/>
                <w:szCs w:val="20"/>
              </w:rPr>
              <w:t xml:space="preserve">可靠，如有虚假愿意承担所带来的一切责任和后果！  </w:t>
            </w:r>
            <w:r>
              <w:rPr>
                <w:rFonts w:ascii="汉仪君黑-45简" w:eastAsia="汉仪君黑-45简" w:hAnsi="汉仪君黑-45简" w:cs="汉仪君黑-45简" w:hint="eastAsia"/>
                <w:sz w:val="24"/>
              </w:rPr>
              <w:t>签字</w:t>
            </w:r>
            <w:r>
              <w:rPr>
                <w:rFonts w:ascii="汉仪君黑-45简" w:eastAsia="汉仪君黑-45简" w:hAnsi="汉仪君黑-45简" w:cs="汉仪君黑-45简" w:hint="eastAsia"/>
                <w:sz w:val="20"/>
                <w:szCs w:val="20"/>
              </w:rPr>
              <w:t>：</w:t>
            </w:r>
          </w:p>
        </w:tc>
      </w:tr>
    </w:tbl>
    <w:p w:rsidR="00D73AD3" w:rsidRDefault="00CB451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2904490</wp:posOffset>
                </wp:positionH>
                <wp:positionV relativeFrom="paragraph">
                  <wp:posOffset>-27305</wp:posOffset>
                </wp:positionV>
                <wp:extent cx="3142615" cy="36195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261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3AD3" w:rsidRDefault="005B07E8">
                            <w:pPr>
                              <w:jc w:val="left"/>
                              <w:rPr>
                                <w:rFonts w:ascii="汉仪君黑-45简" w:eastAsia="汉仪君黑-45简" w:hAnsi="汉仪君黑-45简" w:cs="汉仪君黑-45简"/>
                                <w:sz w:val="24"/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sz w:val="24"/>
                              </w:rPr>
                              <w:t>填表日期：         年     月     日.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28.7pt;margin-top:-2.15pt;width:247.45pt;height:2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" filled="f" stroked="f" strokeweight=".5pt">
                <v:textbox>
                  <w:txbxContent>
                    <w:p w:rsidR="00D73AD3" w:rsidRDefault="005B07E8">
                      <w:pPr>
                        <w:jc w:val="left"/>
                        <w:rPr>
                          <w:rFonts w:ascii="汉仪君黑-45简" w:eastAsia="汉仪君黑-45简" w:hAnsi="汉仪君黑-45简" w:cs="汉仪君黑-45简"/>
                          <w:sz w:val="24"/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sz w:val="24"/>
                        </w:rPr>
                        <w:t>填表日期：         年     月     日.</w:t>
                      </w:r>
                    </w:p>
                  </w:txbxContent>
                </v:textbox>
              </v:shape>
            </w:pict>
          </mc:Fallback>
        </mc:AlternateContent>
      </w:r>
      <w:r w:rsidR="005B07E8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-429895</wp:posOffset>
                </wp:positionV>
                <wp:extent cx="5186680" cy="55245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75585" y="344170"/>
                          <a:ext cx="518668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3AD3" w:rsidRDefault="005B07E8">
                            <w:pPr>
                              <w:jc w:val="center"/>
                              <w:rPr>
                                <w:rFonts w:ascii="黑体" w:eastAsia="黑体" w:hAnsi="黑体" w:cs="黑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32"/>
                                <w:szCs w:val="32"/>
                              </w:rPr>
                              <w:t>扬州大学体育学院综合办公室应聘人员基本信息表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7" type="#_x0000_t202" style="position:absolute;left:0;text-align:left;margin-left:16.4pt;margin-top:-33.85pt;width:408.4pt;height:43.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" filled="f" stroked="f" strokeweight=".5pt">
                <v:textbox>
                  <w:txbxContent>
                    <w:p w:rsidR="00D73AD3" w:rsidRDefault="005B07E8">
                      <w:pPr>
                        <w:jc w:val="center"/>
                        <w:rPr>
                          <w:rFonts w:ascii="黑体" w:eastAsia="黑体" w:hAnsi="黑体" w:cs="黑体"/>
                          <w:sz w:val="32"/>
                          <w:szCs w:val="32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32"/>
                          <w:szCs w:val="32"/>
                        </w:rPr>
                        <w:t>扬州大学体育学院综合办公室应聘人员基本信息表</w:t>
                      </w:r>
                    </w:p>
                  </w:txbxContent>
                </v:textbox>
              </v:shape>
            </w:pict>
          </mc:Fallback>
        </mc:AlternateContent>
      </w:r>
    </w:p>
    <w:p w:rsidR="00D73AD3" w:rsidRDefault="00D73AD3">
      <w:bookmarkStart w:id="0" w:name="_GoBack"/>
      <w:bookmarkEnd w:id="0"/>
    </w:p>
    <w:p w:rsidR="00D73AD3" w:rsidRDefault="005B07E8">
      <w:pPr>
        <w:tabs>
          <w:tab w:val="left" w:pos="1922"/>
        </w:tabs>
        <w:jc w:val="left"/>
      </w:pPr>
      <w:r>
        <w:rPr>
          <w:rFonts w:hint="eastAsia"/>
        </w:rPr>
        <w:lastRenderedPageBreak/>
        <w:tab/>
      </w:r>
    </w:p>
    <w:sectPr w:rsidR="00D73A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A0BA75-E91A-4FC2-AA07-00406E9213D9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7454F35-310C-49CF-BC7F-FFC1F694B758}"/>
  </w:font>
  <w:font w:name="汉仪君黑-45简">
    <w:charset w:val="86"/>
    <w:family w:val="auto"/>
    <w:pitch w:val="default"/>
    <w:sig w:usb0="A00002BF" w:usb1="0ACF7CFA" w:usb2="00000016" w:usb3="00000000" w:csb0="2004000F" w:csb1="00000000"/>
    <w:embedRegular r:id="rId3" w:fontKey="{2FEF4BC6-042D-4B1F-AE9F-1670A53F3928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E3973FB2-2294-4335-A86C-80F7F3E8CA2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D746362-D4FD-47F2-AF29-1BE55DCF72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jb3VudCI6MywiaGRpZCI6IjJhYTk0NTNmYWRmZGU3OTJiNzM3YWNmZWM1MWZkNjdhIiwidXNlckNvdW50IjozfQ=="/>
  </w:docVars>
  <w:rsids>
    <w:rsidRoot w:val="32481FEB"/>
    <w:rsid w:val="005B07E8"/>
    <w:rsid w:val="007A485F"/>
    <w:rsid w:val="00CB451E"/>
    <w:rsid w:val="00D73AD3"/>
    <w:rsid w:val="09EF44EC"/>
    <w:rsid w:val="0D0C188A"/>
    <w:rsid w:val="0E4E7B1F"/>
    <w:rsid w:val="0EE41D10"/>
    <w:rsid w:val="12B230CB"/>
    <w:rsid w:val="1E9607C0"/>
    <w:rsid w:val="28131A9F"/>
    <w:rsid w:val="32481FEB"/>
    <w:rsid w:val="3D2832C7"/>
    <w:rsid w:val="412E4C7F"/>
    <w:rsid w:val="4E173349"/>
    <w:rsid w:val="557F21C6"/>
    <w:rsid w:val="62885CDB"/>
    <w:rsid w:val="67674868"/>
    <w:rsid w:val="70F00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7B7F8AB"/>
  <w15:docId w15:val="{7AEB1853-DB34-4E3A-9C7E-3D6A7FF19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rPr>
      <w:sz w:val="24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kingsoft\office6\templates\download\feffa20c-e6e9-4872-987d-b595ed9c80e7\&#25307;&#32856;&#38754;&#35797;&#30331;&#35760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招聘面试登记表</Template>
  <TotalTime>14</TotalTime>
  <Pages>1</Pages>
  <Words>35</Words>
  <Characters>205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邵成忠</dc:creator>
  <cp:lastModifiedBy>jerry</cp:lastModifiedBy>
  <cp:revision>6</cp:revision>
  <dcterms:created xsi:type="dcterms:W3CDTF">2023-12-11T02:06:00Z</dcterms:created>
  <dcterms:modified xsi:type="dcterms:W3CDTF">2024-06-14T08:13:00Z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731695C8BBB541B5866E8C593656EEE9_13</vt:lpwstr>
  </property>
  <property fmtid="{D5CDD505-2E9C-101B-9397-08002B2CF9AE}" pid="4" name="KSOTemplateUUID">
    <vt:lpwstr>v1.0_mb_SbxVVS0Ieh3GWHxoLW4X1g==</vt:lpwstr>
  </property>
</Properties>
</file>